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.410152pt;margin-top:0pt;width:611.589848pt;height:386.221pt;mso-position-horizontal-relative:page;mso-position-vertical-relative:page;z-index:-118" coordorigin="8,0" coordsize="12232,7724">
            <v:shape style="position:absolute;left:8;top:0;width:12232;height:5082" type="#_x0000_t75">
              <v:imagedata r:id="rId7" o:title=""/>
            </v:shape>
            <v:shape style="position:absolute;left:2650;top:736;width:5694;height:6988" type="#_x0000_t75">
              <v:imagedata r:id="rId8" o:title=""/>
            </v:shape>
            <v:shape style="position:absolute;left:6794;top:2644;width:2573;height:4537" type="#_x0000_t75">
              <v:imagedata r:id="rId9" o:title=""/>
            </v:shape>
            <v:shape style="position:absolute;left:5334;top:3178;width:2573;height:4537" type="#_x0000_t75">
              <v:imagedata r:id="rId10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842" w:lineRule="exact"/>
        <w:ind w:left="193" w:right="13"/>
        <w:jc w:val="center"/>
        <w:tabs>
          <w:tab w:pos="4340" w:val="left"/>
          <w:tab w:pos="6260" w:val="left"/>
          <w:tab w:pos="7820" w:val="left"/>
        </w:tabs>
        <w:rPr>
          <w:rFonts w:ascii="Arial" w:hAnsi="Arial" w:cs="Arial" w:eastAsia="Arial"/>
          <w:sz w:val="80"/>
          <w:szCs w:val="80"/>
        </w:rPr>
      </w:pPr>
      <w:rPr/>
      <w:r>
        <w:rPr>
          <w:rFonts w:ascii="Arial" w:hAnsi="Arial" w:cs="Arial" w:eastAsia="Arial"/>
          <w:sz w:val="80"/>
          <w:szCs w:val="80"/>
          <w:color w:val="1E417C"/>
          <w:w w:val="99"/>
        </w:rPr>
        <w:t>Swimmers,</w:t>
      </w:r>
      <w:r>
        <w:rPr>
          <w:rFonts w:ascii="Arial" w:hAnsi="Arial" w:cs="Arial" w:eastAsia="Arial"/>
          <w:sz w:val="80"/>
          <w:szCs w:val="80"/>
          <w:color w:val="1E417C"/>
          <w:w w:val="100"/>
        </w:rPr>
        <w:tab/>
      </w:r>
      <w:r>
        <w:rPr>
          <w:rFonts w:ascii="Arial" w:hAnsi="Arial" w:cs="Arial" w:eastAsia="Arial"/>
          <w:sz w:val="80"/>
          <w:szCs w:val="80"/>
          <w:color w:val="1E417C"/>
          <w:w w:val="98"/>
        </w:rPr>
        <w:t>fans,</w:t>
      </w:r>
      <w:r>
        <w:rPr>
          <w:rFonts w:ascii="Arial" w:hAnsi="Arial" w:cs="Arial" w:eastAsia="Arial"/>
          <w:sz w:val="80"/>
          <w:szCs w:val="80"/>
          <w:color w:val="1E417C"/>
          <w:w w:val="100"/>
        </w:rPr>
        <w:tab/>
      </w:r>
      <w:r>
        <w:rPr>
          <w:rFonts w:ascii="Arial" w:hAnsi="Arial" w:cs="Arial" w:eastAsia="Arial"/>
          <w:sz w:val="80"/>
          <w:szCs w:val="80"/>
          <w:color w:val="1E417C"/>
          <w:w w:val="101"/>
        </w:rPr>
        <w:t>and</w:t>
      </w:r>
      <w:r>
        <w:rPr>
          <w:rFonts w:ascii="Arial" w:hAnsi="Arial" w:cs="Arial" w:eastAsia="Arial"/>
          <w:sz w:val="80"/>
          <w:szCs w:val="80"/>
          <w:color w:val="1E417C"/>
          <w:w w:val="100"/>
        </w:rPr>
        <w:tab/>
      </w:r>
      <w:r>
        <w:rPr>
          <w:rFonts w:ascii="Arial" w:hAnsi="Arial" w:cs="Arial" w:eastAsia="Arial"/>
          <w:sz w:val="80"/>
          <w:szCs w:val="80"/>
          <w:color w:val="1E417C"/>
          <w:spacing w:val="0"/>
          <w:w w:val="97"/>
        </w:rPr>
        <w:t>coaches!</w:t>
      </w:r>
      <w:r>
        <w:rPr>
          <w:rFonts w:ascii="Arial" w:hAnsi="Arial" w:cs="Arial" w:eastAsia="Arial"/>
          <w:sz w:val="80"/>
          <w:szCs w:val="80"/>
          <w:color w:val="000000"/>
          <w:spacing w:val="0"/>
          <w:w w:val="100"/>
        </w:rPr>
      </w:r>
    </w:p>
    <w:p>
      <w:pPr>
        <w:spacing w:before="0" w:after="0" w:line="488" w:lineRule="exact"/>
        <w:ind w:left="613" w:right="433"/>
        <w:jc w:val="center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Keep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track</w:t>
      </w:r>
      <w:r>
        <w:rPr>
          <w:rFonts w:ascii="Arial" w:hAnsi="Arial" w:cs="Arial" w:eastAsia="Arial"/>
          <w:sz w:val="46"/>
          <w:szCs w:val="46"/>
          <w:color w:val="58595B"/>
          <w:spacing w:val="-10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46"/>
          <w:szCs w:val="46"/>
          <w:color w:val="58595B"/>
          <w:spacing w:val="23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meets</w:t>
      </w:r>
      <w:r>
        <w:rPr>
          <w:rFonts w:ascii="Arial" w:hAnsi="Arial" w:cs="Arial" w:eastAsia="Arial"/>
          <w:sz w:val="46"/>
          <w:szCs w:val="46"/>
          <w:color w:val="58595B"/>
          <w:spacing w:val="-13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f</w:t>
      </w:r>
      <w:r>
        <w:rPr>
          <w:rFonts w:ascii="Arial" w:hAnsi="Arial" w:cs="Arial" w:eastAsia="Arial"/>
          <w:sz w:val="46"/>
          <w:szCs w:val="46"/>
          <w:color w:val="58595B"/>
          <w:spacing w:val="-8"/>
          <w:w w:val="100"/>
        </w:rPr>
        <w:t>r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om</w:t>
      </w:r>
      <w:r>
        <w:rPr>
          <w:rFonts w:ascii="Arial" w:hAnsi="Arial" w:cs="Arial" w:eastAsia="Arial"/>
          <w:sz w:val="46"/>
          <w:szCs w:val="46"/>
          <w:color w:val="58595B"/>
          <w:spacing w:val="31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the</w:t>
      </w:r>
      <w:r>
        <w:rPr>
          <w:rFonts w:ascii="Arial" w:hAnsi="Arial" w:cs="Arial" w:eastAsia="Arial"/>
          <w:sz w:val="46"/>
          <w:szCs w:val="46"/>
          <w:color w:val="58595B"/>
          <w:spacing w:val="19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palm</w:t>
      </w:r>
      <w:r>
        <w:rPr>
          <w:rFonts w:ascii="Arial" w:hAnsi="Arial" w:cs="Arial" w:eastAsia="Arial"/>
          <w:sz w:val="46"/>
          <w:szCs w:val="46"/>
          <w:color w:val="58595B"/>
          <w:spacing w:val="20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of</w:t>
      </w:r>
      <w:r>
        <w:rPr>
          <w:rFonts w:ascii="Arial" w:hAnsi="Arial" w:cs="Arial" w:eastAsia="Arial"/>
          <w:sz w:val="46"/>
          <w:szCs w:val="46"/>
          <w:color w:val="58595B"/>
          <w:spacing w:val="23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your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</w:rPr>
        <w:t>hand,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520" w:lineRule="exact"/>
        <w:ind w:left="3033" w:right="2853"/>
        <w:jc w:val="center"/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384.458496pt;margin-top:48.530586pt;width:151.190500pt;height:50.58060pt;mso-position-horizontal-relative:page;mso-position-vertical-relative:paragraph;z-index:-113" coordorigin="7689,971" coordsize="3024,1012">
            <v:group style="position:absolute;left:7706;top:987;width:2990;height:978" coordorigin="7706,987" coordsize="2990,978">
              <v:shape style="position:absolute;left:7706;top:987;width:2990;height:978" coordorigin="7706,987" coordsize="2990,978" path="m10564,987l10474,987,7830,988,7807,991,7750,1021,7714,1075,7706,1119,7706,1149,7706,1841,7709,1864,7740,1922,7794,1958,7838,1966,10572,1965,10635,1945,10679,1898,10696,1833,10696,1111,10676,1049,10629,1004,10587,989,10564,987e" filled="t" fillcolor="#231F20" stroked="f">
                <v:path arrowok="t"/>
                <v:fill/>
              </v:shape>
              <v:shape style="position:absolute;left:8597;top:1168;width:1987;height:598" type="#_x0000_t75">
                <v:imagedata r:id="rId11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46"/>
          <w:szCs w:val="46"/>
          <w:color w:val="58595B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matter</w:t>
      </w:r>
      <w:r>
        <w:rPr>
          <w:rFonts w:ascii="Arial" w:hAnsi="Arial" w:cs="Arial" w:eastAsia="Arial"/>
          <w:sz w:val="46"/>
          <w:szCs w:val="46"/>
          <w:color w:val="58595B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whe</w:t>
      </w:r>
      <w:r>
        <w:rPr>
          <w:rFonts w:ascii="Arial" w:hAnsi="Arial" w:cs="Arial" w:eastAsia="Arial"/>
          <w:sz w:val="46"/>
          <w:szCs w:val="46"/>
          <w:color w:val="58595B"/>
          <w:spacing w:val="-8"/>
          <w:w w:val="100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46"/>
          <w:szCs w:val="46"/>
          <w:color w:val="58595B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you</w:t>
      </w:r>
      <w:r>
        <w:rPr>
          <w:rFonts w:ascii="Arial" w:hAnsi="Arial" w:cs="Arial" w:eastAsia="Arial"/>
          <w:sz w:val="46"/>
          <w:szCs w:val="46"/>
          <w:color w:val="58595B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95"/>
          <w:position w:val="-1"/>
        </w:rPr>
        <w:t>a</w:t>
      </w:r>
      <w:r>
        <w:rPr>
          <w:rFonts w:ascii="Arial" w:hAnsi="Arial" w:cs="Arial" w:eastAsia="Arial"/>
          <w:sz w:val="46"/>
          <w:szCs w:val="46"/>
          <w:color w:val="58595B"/>
          <w:spacing w:val="-8"/>
          <w:w w:val="95"/>
          <w:position w:val="-1"/>
        </w:rPr>
        <w:t>r</w:t>
      </w:r>
      <w:r>
        <w:rPr>
          <w:rFonts w:ascii="Arial" w:hAnsi="Arial" w:cs="Arial" w:eastAsia="Arial"/>
          <w:sz w:val="46"/>
          <w:szCs w:val="46"/>
          <w:color w:val="58595B"/>
          <w:spacing w:val="0"/>
          <w:w w:val="100"/>
          <w:position w:val="-1"/>
        </w:rPr>
        <w:t>e.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6.85pt;height:49.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7" w:lineRule="exact"/>
        <w:ind w:left="4950" w:right="4770"/>
        <w:jc w:val="center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98.466499pt;margin-top:-39.342655pt;width:108.107pt;height:108.107pt;mso-position-horizontal-relative:page;mso-position-vertical-relative:paragraph;z-index:-117" coordorigin="1969,-787" coordsize="2162,2162">
            <v:group style="position:absolute;left:1986;top:-770;width:2129;height:2129" coordorigin="1986,-770" coordsize="2129,2129">
              <v:shape style="position:absolute;left:1986;top:-770;width:2129;height:2129" coordorigin="1986,-770" coordsize="2129,2129" path="m1986,1359l4115,1359,4115,-770,1986,-770,1986,1359xe" filled="f" stroked="t" strokeweight="1.671pt" strokecolor="#25408F">
                <v:path arrowok="t"/>
              </v:shape>
              <v:shape style="position:absolute;left:2104;top:-652;width:1893;height:1893" type="#_x0000_t75">
                <v:imagedata r:id="rId13" o:title=""/>
              </v:shape>
            </v:group>
            <w10:wrap type="none"/>
          </v:group>
        </w:pict>
      </w:r>
      <w:r>
        <w:rPr/>
        <w:pict>
          <v:group style="position:absolute;margin-left:405.319489pt;margin-top:-39.342655pt;width:108.107pt;height:108.107pt;mso-position-horizontal-relative:page;mso-position-vertical-relative:paragraph;z-index:-116" coordorigin="8106,-787" coordsize="2162,2162">
            <v:group style="position:absolute;left:8123;top:-770;width:2129;height:2129" coordorigin="8123,-770" coordsize="2129,2129">
              <v:shape style="position:absolute;left:8123;top:-770;width:2129;height:2129" coordorigin="8123,-770" coordsize="2129,2129" path="m8123,1359l10252,1359,10252,-770,8123,-770,8123,1359xe" filled="f" stroked="t" strokeweight="1.671pt" strokecolor="#25408F">
                <v:path arrowok="t"/>
              </v:shape>
              <v:shape style="position:absolute;left:8241;top:-652;width:1893;height:1893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249.1819pt;margin-top:3.134446pt;width:16.5pt;height:19.052pt;mso-position-horizontal-relative:page;mso-position-vertical-relative:paragraph;z-index:-112" coordorigin="4984,63" coordsize="330,381">
            <v:shape style="position:absolute;left:4984;top:63;width:330;height:381" coordorigin="4984,63" coordsize="330,381" path="m5314,63l4984,253,5314,444,5314,63e" filled="t" fillcolor="#1E417C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48.480011pt;margin-top:3.134446pt;width:16.5pt;height:19.052pt;mso-position-horizontal-relative:page;mso-position-vertical-relative:paragraph;z-index:-111" coordorigin="6970,63" coordsize="330,381">
            <v:shape style="position:absolute;left:6970;top:63;width:330;height:381" coordorigin="6970,63" coordsize="330,381" path="m6970,63l6970,444,7300,253,6970,63e" filled="t" fillcolor="#1E417C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98"/>
        </w:rPr>
        <w:t>SCAN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520" w:lineRule="exact"/>
        <w:ind w:left="1576" w:right="695" w:firstLine="-618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to</w:t>
      </w:r>
      <w:r>
        <w:rPr>
          <w:rFonts w:ascii="Arial" w:hAnsi="Arial" w:cs="Arial" w:eastAsia="Arial"/>
          <w:sz w:val="48"/>
          <w:szCs w:val="48"/>
          <w:color w:val="1E417C"/>
          <w:spacing w:val="4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download</w:t>
      </w:r>
      <w:r>
        <w:rPr>
          <w:rFonts w:ascii="Arial" w:hAnsi="Arial" w:cs="Arial" w:eastAsia="Arial"/>
          <w:sz w:val="48"/>
          <w:szCs w:val="48"/>
          <w:color w:val="1E417C"/>
          <w:spacing w:val="62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the</w:t>
      </w:r>
      <w:r>
        <w:rPr>
          <w:rFonts w:ascii="Arial" w:hAnsi="Arial" w:cs="Arial" w:eastAsia="Arial"/>
          <w:sz w:val="48"/>
          <w:szCs w:val="48"/>
          <w:color w:val="1E417C"/>
          <w:spacing w:val="2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Meet</w:t>
      </w:r>
      <w:r>
        <w:rPr>
          <w:rFonts w:ascii="Arial" w:hAnsi="Arial" w:cs="Arial" w:eastAsia="Arial"/>
          <w:sz w:val="48"/>
          <w:szCs w:val="48"/>
          <w:color w:val="1E417C"/>
          <w:spacing w:val="43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Mobile</w:t>
      </w:r>
      <w:r>
        <w:rPr>
          <w:rFonts w:ascii="Arial" w:hAnsi="Arial" w:cs="Arial" w:eastAsia="Arial"/>
          <w:sz w:val="48"/>
          <w:szCs w:val="48"/>
          <w:color w:val="1E417C"/>
          <w:spacing w:val="85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app</w:t>
      </w:r>
      <w:r>
        <w:rPr>
          <w:rFonts w:ascii="Arial" w:hAnsi="Arial" w:cs="Arial" w:eastAsia="Arial"/>
          <w:sz w:val="48"/>
          <w:szCs w:val="48"/>
          <w:color w:val="1E417C"/>
          <w:spacing w:val="32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and</w:t>
      </w:r>
      <w:r>
        <w:rPr>
          <w:rFonts w:ascii="Arial" w:hAnsi="Arial" w:cs="Arial" w:eastAsia="Arial"/>
          <w:sz w:val="48"/>
          <w:szCs w:val="48"/>
          <w:color w:val="1E417C"/>
          <w:spacing w:val="8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start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following</w:t>
      </w:r>
      <w:r>
        <w:rPr>
          <w:rFonts w:ascii="Arial" w:hAnsi="Arial" w:cs="Arial" w:eastAsia="Arial"/>
          <w:sz w:val="48"/>
          <w:szCs w:val="48"/>
          <w:color w:val="1E417C"/>
          <w:spacing w:val="93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your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favorite</w:t>
      </w:r>
      <w:r>
        <w:rPr>
          <w:rFonts w:ascii="Arial" w:hAnsi="Arial" w:cs="Arial" w:eastAsia="Arial"/>
          <w:sz w:val="48"/>
          <w:szCs w:val="48"/>
          <w:color w:val="1E417C"/>
          <w:spacing w:val="31"/>
          <w:w w:val="100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97"/>
        </w:rPr>
        <w:t>swimmers</w:t>
      </w:r>
      <w:r>
        <w:rPr>
          <w:rFonts w:ascii="Arial" w:hAnsi="Arial" w:cs="Arial" w:eastAsia="Arial"/>
          <w:sz w:val="48"/>
          <w:szCs w:val="48"/>
          <w:color w:val="1E417C"/>
          <w:spacing w:val="4"/>
          <w:w w:val="97"/>
        </w:rPr>
        <w:t> 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3"/>
        </w:rPr>
        <w:t>no</w:t>
      </w:r>
      <w:r>
        <w:rPr>
          <w:rFonts w:ascii="Arial" w:hAnsi="Arial" w:cs="Arial" w:eastAsia="Arial"/>
          <w:sz w:val="48"/>
          <w:szCs w:val="48"/>
          <w:color w:val="1E417C"/>
          <w:spacing w:val="-27"/>
          <w:w w:val="100"/>
        </w:rPr>
        <w:t>w</w:t>
      </w:r>
      <w:r>
        <w:rPr>
          <w:rFonts w:ascii="Arial" w:hAnsi="Arial" w:cs="Arial" w:eastAsia="Arial"/>
          <w:sz w:val="48"/>
          <w:szCs w:val="48"/>
          <w:color w:val="1E417C"/>
          <w:spacing w:val="0"/>
          <w:w w:val="100"/>
        </w:rPr>
        <w:t>.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13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413.989471pt;margin-top:-14.74164pt;width:118.070623pt;height:25.307752pt;mso-position-horizontal-relative:page;mso-position-vertical-relative:paragraph;z-index:-115" coordorigin="8280,-295" coordsize="2361,506">
            <v:group style="position:absolute;left:8426;top:-7;width:126;height:103" coordorigin="8426,-7" coordsize="126,103">
              <v:shape style="position:absolute;left:8426;top:-7;width:126;height:103" coordorigin="8426,-7" coordsize="126,103" path="m8493,-7l8428,26,8426,43,8432,61,8445,77,8456,86,8472,93,8489,96,8508,94,8527,86,8546,74,8552,58,8551,42,8543,24,8527,6,8511,-3,8493,-7e" filled="t" fillcolor="#FFC528" stroked="f">
                <v:path arrowok="t"/>
                <v:fill/>
              </v:shape>
            </v:group>
            <v:group style="position:absolute;left:8296;top:-263;width:370;height:458" coordorigin="8296,-263" coordsize="370,458">
              <v:shape style="position:absolute;left:8296;top:-263;width:370;height:458" coordorigin="8296,-263" coordsize="370,458" path="m8512,-263l8454,-219,8406,-174,8356,-112,8326,-60,8300,15,8296,55,8297,76,8330,148,8386,183,8448,195,8467,194,8527,186,8588,168,8655,137,8666,131,8530,131,8512,130,8435,106,8393,61,8377,-1,8377,-19,8394,-97,8431,-167,8467,-216,8507,-258,8512,-263e" filled="t" fillcolor="#FFC528" stroked="f">
                <v:path arrowok="t"/>
                <v:fill/>
              </v:shape>
            </v:group>
            <v:group style="position:absolute;left:8530;top:55;width:243;height:77" coordorigin="8530,55" coordsize="243,77">
              <v:shape style="position:absolute;left:8530;top:55;width:243;height:77" coordorigin="8530,55" coordsize="243,77" path="m8773,55l8760,60,8745,69,8728,78,8672,103,8609,123,8549,131,8530,131,8666,131,8724,94,8772,55,8773,55e" filled="t" fillcolor="#FFC528" stroked="f">
                <v:path arrowok="t"/>
                <v:fill/>
              </v:shape>
            </v:group>
            <v:group style="position:absolute;left:8561;top:-200;width:311;height:209" coordorigin="8561,-200" coordsize="311,209">
              <v:shape style="position:absolute;left:8561;top:-200;width:311;height:209" coordorigin="8561,-200" coordsize="311,209" path="m8868,-159l8745,-159,8762,-148,8764,-129,8761,-118,8722,-118,8697,-117,8627,-106,8567,-60,8561,-40,8564,-22,8633,8,8657,8,8679,7,8699,3,8717,-4,8734,-14,8750,-27,8851,-27,8852,-33,8693,-33,8676,-42,8675,-62,8687,-72,8708,-78,8739,-81,8862,-81,8871,-121,8872,-139,8870,-155,8868,-159e" filled="t" fillcolor="#1E417C" stroked="f">
                <v:path arrowok="t"/>
                <v:fill/>
              </v:shape>
              <v:shape style="position:absolute;left:8561;top:-200;width:311;height:209" coordorigin="8561,-200" coordsize="311,209" path="m8851,-27l8750,-27,8746,1,8848,1,8848,-10,8849,-18,8851,-27e" filled="t" fillcolor="#1E417C" stroked="f">
                <v:path arrowok="t"/>
                <v:fill/>
              </v:shape>
              <v:shape style="position:absolute;left:8561;top:-200;width:311;height:209" coordorigin="8561,-200" coordsize="311,209" path="m8862,-81l8753,-81,8748,-63,8736,-47,8717,-37,8693,-33,8852,-33,8862,-81e" filled="t" fillcolor="#1E417C" stroked="f">
                <v:path arrowok="t"/>
                <v:fill/>
              </v:shape>
              <v:shape style="position:absolute;left:8561;top:-200;width:311;height:209" coordorigin="8561,-200" coordsize="311,209" path="m8733,-200l8656,-189,8601,-155,8593,-137,8701,-146,8716,-156,8745,-159,8868,-159,8864,-168,8795,-197,8766,-200,8733,-200e" filled="t" fillcolor="#1E417C" stroked="f">
                <v:path arrowok="t"/>
                <v:fill/>
              </v:shape>
            </v:group>
            <v:group style="position:absolute;left:8879;top:-200;width:304;height:208" coordorigin="8879,-200" coordsize="304,208">
              <v:shape style="position:absolute;left:8879;top:-200;width:304;height:208" coordorigin="8879,-200" coordsize="304,208" path="m9045,-200l8973,-189,8920,-161,8881,-90,8879,-70,8882,-53,8930,-6,8999,7,9027,8,9048,6,9124,-14,9157,-39,9017,-39,9004,-46,8998,-61,8998,-84,9004,-115,9014,-135,9029,-149,9048,-153,9180,-153,9179,-157,9118,-194,9071,-200,9045,-200e" filled="t" fillcolor="#1E417C" stroked="f">
                <v:path arrowok="t"/>
                <v:fill/>
              </v:shape>
              <v:shape style="position:absolute;left:8879;top:-200;width:304;height:208" coordorigin="8879,-200" coordsize="304,208" path="m9176,-75l9064,-75,9057,-58,9042,-44,9017,-39,9157,-39,9158,-40,9169,-56,9176,-75e" filled="t" fillcolor="#1E417C" stroked="f">
                <v:path arrowok="t"/>
                <v:fill/>
              </v:shape>
              <v:shape style="position:absolute;left:8879;top:-200;width:304;height:208" coordorigin="8879,-200" coordsize="304,208" path="m9180,-153l9059,-153,9066,-149,9069,-143,9074,-136,9074,-127,9073,-117,9183,-122,9184,-141,9180,-153e" filled="t" fillcolor="#1E417C" stroked="f">
                <v:path arrowok="t"/>
                <v:fill/>
              </v:shape>
            </v:group>
            <v:group style="position:absolute;left:9196;top:-262;width:184;height:270" coordorigin="9196,-262" coordsize="184,270">
              <v:shape style="position:absolute;left:9196;top:-262;width:184;height:270" coordorigin="9196,-262" coordsize="184,270" path="m9340,-139l9228,-139,9212,-63,9210,-42,9212,-25,9277,7,9311,8,9334,6,9354,3,9369,1,9379,-48,9364,-48,9342,-50,9329,-61,9328,-83,9340,-139e" filled="t" fillcolor="#1E417C" stroked="f">
                <v:path arrowok="t"/>
                <v:fill/>
              </v:shape>
              <v:shape style="position:absolute;left:9196;top:-262;width:184;height:270" coordorigin="9196,-262" coordsize="184,270" path="m9380,-51l9372,-49,9364,-48,9379,-48,9380,-51e" filled="t" fillcolor="#1E417C" stroked="f">
                <v:path arrowok="t"/>
                <v:fill/>
              </v:shape>
              <v:shape style="position:absolute;left:9196;top:-262;width:184;height:270" coordorigin="9196,-262" coordsize="184,270" path="m9409,-193l9207,-193,9196,-139,9398,-139,9409,-193e" filled="t" fillcolor="#1E417C" stroked="f">
                <v:path arrowok="t"/>
                <v:fill/>
              </v:shape>
              <v:shape style="position:absolute;left:9196;top:-262;width:184;height:270" coordorigin="9196,-262" coordsize="184,270" path="m9367,-262l9245,-227,9238,-193,9352,-193,9367,-262e" filled="t" fillcolor="#1E417C" stroked="f">
                <v:path arrowok="t"/>
                <v:fill/>
              </v:shape>
            </v:group>
            <v:group style="position:absolute;left:9394;top:-193;width:155;height:194" coordorigin="9394,-193" coordsize="155,194">
              <v:shape style="position:absolute;left:9394;top:-193;width:155;height:194" coordorigin="9394,-193" coordsize="155,194" path="m9548,-193l9435,-193,9394,1,9507,1,9548,-193e" filled="t" fillcolor="#1E417C" stroked="f">
                <v:path arrowok="t"/>
                <v:fill/>
              </v:shape>
            </v:group>
            <v:group style="position:absolute;left:9441;top:-278;width:126;height:56" coordorigin="9441,-278" coordsize="126,56">
              <v:shape style="position:absolute;left:9441;top:-278;width:126;height:56" coordorigin="9441,-278" coordsize="126,56" path="m9453,-278l9441,-222,9554,-222,9566,-278,9453,-278e" filled="t" fillcolor="#1E417C" stroked="f">
                <v:path arrowok="t"/>
                <v:fill/>
              </v:shape>
            </v:group>
            <v:group style="position:absolute;left:9565;top:-193;width:329;height:194" coordorigin="9565,-193" coordsize="329,194">
              <v:shape style="position:absolute;left:9565;top:-193;width:329;height:194" coordorigin="9565,-193" coordsize="329,194" path="m9684,-193l9565,-193,9614,1,9762,1,9808,-67,9708,-67,9684,-193e" filled="t" fillcolor="#1E417C" stroked="f">
                <v:path arrowok="t"/>
                <v:fill/>
              </v:shape>
              <v:shape style="position:absolute;left:9565;top:-193;width:329;height:194" coordorigin="9565,-193" coordsize="329,194" path="m9894,-193l9784,-193,9708,-67,9808,-67,9894,-193e" filled="t" fillcolor="#1E417C" stroked="f">
                <v:path arrowok="t"/>
                <v:fill/>
              </v:shape>
            </v:group>
            <v:group style="position:absolute;left:9854;top:-200;width:303;height:208" coordorigin="9854,-200" coordsize="303,208">
              <v:shape style="position:absolute;left:9854;top:-200;width:303;height:208" coordorigin="9854,-200" coordsize="303,208" path="m10021,-200l9952,-191,9897,-162,9862,-111,9854,-70,9856,-53,9902,-6,9973,7,10002,8,10034,6,10103,-13,10130,-33,9989,-33,9971,-39,9963,-55,9965,-81,10152,-81,10154,-93,10157,-116,10157,-118,10048,-118,9972,-118,9979,-135,9991,-148,10010,-155,10038,-155,10147,-155,10138,-167,10067,-197,10045,-200,10021,-200e" filled="t" fillcolor="#1E417C" stroked="f">
                <v:path arrowok="t"/>
                <v:fill/>
              </v:shape>
              <v:shape style="position:absolute;left:9854;top:-200;width:303;height:208" coordorigin="9854,-200" coordsize="303,208" path="m10143,-55l10028,-49,10014,-37,9989,-33,10130,-33,10138,-44,10143,-55e" filled="t" fillcolor="#1E417C" stroked="f">
                <v:path arrowok="t"/>
                <v:fill/>
              </v:shape>
              <v:shape style="position:absolute;left:9854;top:-200;width:303;height:208" coordorigin="9854,-200" coordsize="303,208" path="m10147,-155l10038,-155,10049,-141,10048,-118,10157,-118,10155,-136,10148,-153,10147,-155e" filled="t" fillcolor="#1E417C" stroked="f">
                <v:path arrowok="t"/>
                <v:fill/>
              </v:shape>
            </v:group>
            <v:group style="position:absolute;left:10193;top:-193;width:186;height:194" coordorigin="10193,-193" coordsize="186,194">
              <v:shape style="position:absolute;left:10193;top:-193;width:186;height:194" coordorigin="10193,-193" coordsize="186,194" path="m10289,-193l10234,-193,10193,1,10231,1,10261,-141,10298,-141,10289,-193e" filled="t" fillcolor="#1E417C" stroked="f">
                <v:path arrowok="t"/>
                <v:fill/>
              </v:shape>
              <v:shape style="position:absolute;left:10193;top:-193;width:186;height:194" coordorigin="10193,-193" coordsize="186,194" path="m10298,-141l10262,-141,10285,1,10338,1,10351,-59,10312,-59,10298,-141e" filled="t" fillcolor="#1E417C" stroked="f">
                <v:path arrowok="t"/>
                <v:fill/>
              </v:shape>
              <v:shape style="position:absolute;left:10193;top:-193;width:186;height:194" coordorigin="10193,-193" coordsize="186,194" path="m10379,-193l10341,-193,10313,-59,10351,-59,10379,-193e" filled="t" fillcolor="#1E417C" stroked="f">
                <v:path arrowok="t"/>
                <v:fill/>
              </v:shape>
            </v:group>
            <v:group style="position:absolute;left:10372;top:-193;width:147;height:194" coordorigin="10372,-193" coordsize="147,194">
              <v:shape style="position:absolute;left:10372;top:-193;width:147;height:194" coordorigin="10372,-193" coordsize="147,194" path="m10519,-193l10413,-193,10372,1,10480,1,10486,-29,10419,-29,10431,-86,10491,-86,10497,-116,10437,-116,10447,-164,10513,-164,10519,-193e" filled="t" fillcolor="#1E417C" stroked="f">
                <v:path arrowok="t"/>
                <v:fill/>
              </v:shape>
            </v:group>
            <v:group style="position:absolute;left:10539;top:-193;width:86;height:194" coordorigin="10539,-193" coordsize="86,194">
              <v:shape style="position:absolute;left:10539;top:-193;width:86;height:194" coordorigin="10539,-193" coordsize="86,194" path="m10624,-161l10584,-161,10550,1,10590,1,10624,-161e" filled="t" fillcolor="#1E417C" stroked="f">
                <v:path arrowok="t"/>
                <v:fill/>
              </v:shape>
              <v:shape style="position:absolute;left:10539;top:-193;width:86;height:194" coordorigin="10539,-193" coordsize="86,194" path="m10676,-193l10546,-193,10539,-161,10670,-161,10676,-193e" filled="t" fillcolor="#1E417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4.073914pt;margin-top:-10.590739pt;width:42.12060pt;height:11.615761pt;mso-position-horizontal-relative:page;mso-position-vertical-relative:paragraph;z-index:-114" coordorigin="10681,-212" coordsize="842,232">
            <v:group style="position:absolute;left:10698;top:-193;width:239;height:194" coordorigin="10698,-193" coordsize="239,194">
              <v:shape style="position:absolute;left:10698;top:-193;width:239;height:194" coordorigin="10698,-193" coordsize="239,194" path="m10740,-193l10698,-193,10700,1,10744,1,10770,-57,10736,-57,10740,-193e" filled="t" fillcolor="#1E417C" stroked="f">
                <v:path arrowok="t"/>
                <v:fill/>
              </v:shape>
              <v:shape style="position:absolute;left:10698;top:-193;width:239;height:194" coordorigin="10698,-193" coordsize="239,194" path="m10844,-141l10808,-141,10808,1,10853,1,10878,-57,10844,-57,10844,-141e" filled="t" fillcolor="#1E417C" stroked="f">
                <v:path arrowok="t"/>
                <v:fill/>
              </v:shape>
              <v:shape style="position:absolute;left:10698;top:-193;width:239;height:194" coordorigin="10698,-193" coordsize="239,194" path="m10844,-193l10796,-193,10737,-57,10770,-57,10808,-141,10844,-141,10844,-193e" filled="t" fillcolor="#1E417C" stroked="f">
                <v:path arrowok="t"/>
                <v:fill/>
              </v:shape>
              <v:shape style="position:absolute;left:10698;top:-193;width:239;height:194" coordorigin="10698,-193" coordsize="239,194" path="m10937,-193l10898,-193,10845,-57,10878,-57,10937,-193e" filled="t" fillcolor="#1E417C" stroked="f">
                <v:path arrowok="t"/>
                <v:fill/>
              </v:shape>
            </v:group>
            <v:group style="position:absolute;left:10925;top:-195;width:149;height:199" coordorigin="10925,-195" coordsize="149,199">
              <v:shape style="position:absolute;left:10925;top:-195;width:149;height:199" coordorigin="10925,-195" coordsize="149,199" path="m11003,-195l10953,-160,10933,-96,10925,-39,10928,-22,10937,-8,10954,1,10979,4,11004,1,11024,-7,11038,-20,11043,-27,10975,-27,10969,-36,10978,-115,11027,-164,11071,-164,11066,-175,11053,-186,11032,-193,11003,-195e" filled="t" fillcolor="#1E417C" stroked="f">
                <v:path arrowok="t"/>
                <v:fill/>
              </v:shape>
              <v:shape style="position:absolute;left:10925;top:-195;width:149;height:199" coordorigin="10925,-195" coordsize="149,199" path="m11071,-164l11027,-164,11033,-151,11032,-129,11015,-56,10975,-27,11043,-27,11068,-104,11074,-144,11072,-161,11071,-164e" filled="t" fillcolor="#1E417C" stroked="f">
                <v:path arrowok="t"/>
                <v:fill/>
              </v:shape>
            </v:group>
            <v:group style="position:absolute;left:11073;top:-193;width:152;height:194" coordorigin="11073,-193" coordsize="152,194">
              <v:shape style="position:absolute;left:11073;top:-193;width:152;height:194" coordorigin="11073,-193" coordsize="152,194" path="m11189,-193l11114,-193,11073,1,11113,1,11130,-80,11203,-80,11191,-92,11177,-94,11194,-100,11205,-110,11137,-110,11148,-164,11224,-164,11221,-177,11209,-189,11189,-193e" filled="t" fillcolor="#1E417C" stroked="f">
                <v:path arrowok="t"/>
                <v:fill/>
              </v:shape>
              <v:shape style="position:absolute;left:11073;top:-193;width:152;height:194" coordorigin="11073,-193" coordsize="152,194" path="m11203,-80l11130,-80,11141,-80,11161,-74,11165,-58,11161,-37,11158,-24,11154,-11,11157,1,11197,0,11197,-11,11199,-30,11201,-53,11203,-80,11203,-80e" filled="t" fillcolor="#1E417C" stroked="f">
                <v:path arrowok="t"/>
                <v:fill/>
              </v:shape>
              <v:shape style="position:absolute;left:11073;top:-193;width:152;height:194" coordorigin="11073,-193" coordsize="152,194" path="m11224,-164l11179,-164,11185,-157,11179,-126,11171,-110,11205,-110,11208,-112,11218,-130,11225,-156,11224,-164e" filled="t" fillcolor="#1E417C" stroked="f">
                <v:path arrowok="t"/>
                <v:fill/>
              </v:shape>
            </v:group>
            <v:group style="position:absolute;left:11223;top:-193;width:174;height:194" coordorigin="11223,-193" coordsize="174,194">
              <v:shape style="position:absolute;left:11223;top:-193;width:174;height:194" coordorigin="11223,-193" coordsize="174,194" path="m11305,-193l11264,-193,11223,1,11264,1,11285,-99,11327,-99,11325,-106,11328,-110,11287,-110,11305,-193e" filled="t" fillcolor="#1E417C" stroked="f">
                <v:path arrowok="t"/>
                <v:fill/>
              </v:shape>
              <v:shape style="position:absolute;left:11223;top:-193;width:174;height:194" coordorigin="11223,-193" coordsize="174,194" path="m11327,-99l11285,-99,11311,1,11356,1,11327,-99e" filled="t" fillcolor="#1E417C" stroked="f">
                <v:path arrowok="t"/>
                <v:fill/>
              </v:shape>
              <v:shape style="position:absolute;left:11223;top:-193;width:174;height:194" coordorigin="11223,-193" coordsize="174,194" path="m11397,-193l11353,-193,11288,-110,11328,-110,11397,-193e" filled="t" fillcolor="#1E417C" stroked="f">
                <v:path arrowok="t"/>
                <v:fill/>
              </v:shape>
            </v:group>
            <v:group style="position:absolute;left:11430;top:-193;width:18;height:39" coordorigin="11430,-193" coordsize="18,39">
              <v:shape style="position:absolute;left:11430;top:-193;width:18;height:39" coordorigin="11430,-193" coordsize="18,39" path="m11448,-189l11443,-189,11443,-154,11448,-154,11448,-189e" filled="t" fillcolor="#1E417C" stroked="f">
                <v:path arrowok="t"/>
                <v:fill/>
              </v:shape>
              <v:shape style="position:absolute;left:11430;top:-193;width:18;height:39" coordorigin="11430,-193" coordsize="18,39" path="m11461,-193l11430,-193,11430,-189,11461,-189,11461,-193e" filled="t" fillcolor="#1E417C" stroked="f">
                <v:path arrowok="t"/>
                <v:fill/>
              </v:shape>
            </v:group>
            <v:group style="position:absolute;left:11466;top:-193;width:41;height:39" coordorigin="11466,-193" coordsize="41,39">
              <v:shape style="position:absolute;left:11466;top:-193;width:41;height:39" coordorigin="11466,-193" coordsize="41,39" path="m11476,-193l11466,-193,11466,-154,11472,-154,11472,-189,11477,-189,11476,-193e" filled="t" fillcolor="#1E417C" stroked="f">
                <v:path arrowok="t"/>
                <v:fill/>
              </v:shape>
              <v:shape style="position:absolute;left:11466;top:-193;width:41;height:39" coordorigin="11466,-193" coordsize="41,39" path="m11477,-189l11472,-189,11484,-154,11489,-154,11492,-161,11487,-161,11477,-189e" filled="t" fillcolor="#1E417C" stroked="f">
                <v:path arrowok="t"/>
                <v:fill/>
              </v:shape>
              <v:shape style="position:absolute;left:11466;top:-193;width:41;height:39" coordorigin="11466,-193" coordsize="41,39" path="m11507,-189l11502,-189,11502,-154,11507,-154,11507,-189e" filled="t" fillcolor="#1E417C" stroked="f">
                <v:path arrowok="t"/>
                <v:fill/>
              </v:shape>
              <v:shape style="position:absolute;left:11466;top:-193;width:41;height:39" coordorigin="11466,-193" coordsize="41,39" path="m11507,-193l11498,-193,11487,-161,11492,-161,11502,-189,11507,-189,11507,-193e" filled="t" fillcolor="#1E417C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Search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"Edinburgh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Hidden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Falls"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app.</w:t>
      </w:r>
    </w:p>
    <w:sectPr>
      <w:type w:val="continuous"/>
      <w:pgSz w:w="12240" w:h="15840"/>
      <w:pgMar w:top="1480" w:bottom="280" w:left="4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2013-05-25T00:28:46Z</dcterms:created>
  <dcterms:modified xsi:type="dcterms:W3CDTF">2013-05-25T00:28:46Z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2012-06-21T00:00:00Z</vt:filetime>
  </property>
  <property fmtid="{D5CDD505-2E9C-101B-9397-08002B2CF9AE}" pid="3" name="LastSaved">
    <vt:filetime>2013-05-25T00:00:00Z</vt:filetime>
  </property>
</Properties>
</file>